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E4044" w14:textId="77777777" w:rsidR="00C2668C" w:rsidRDefault="00C2668C">
      <w:bookmarkStart w:id="0" w:name="_GoBack"/>
      <w:bookmarkEnd w:id="0"/>
    </w:p>
    <w:tbl>
      <w:tblPr>
        <w:tblW w:w="10409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00"/>
        <w:gridCol w:w="8709"/>
      </w:tblGrid>
      <w:tr w:rsidR="00616D07" w14:paraId="2C6C54A9" w14:textId="77777777">
        <w:trPr>
          <w:trHeight w:val="1249"/>
          <w:jc w:val="center"/>
        </w:trPr>
        <w:tc>
          <w:tcPr>
            <w:tcW w:w="1700" w:type="dxa"/>
            <w:vAlign w:val="center"/>
          </w:tcPr>
          <w:p w14:paraId="2344FFC2" w14:textId="77777777" w:rsidR="00616D07" w:rsidRDefault="009D6E42">
            <w:pPr>
              <w:pStyle w:val="TableContents"/>
            </w:pPr>
            <w:r>
              <w:pict w14:anchorId="7E1658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5pt;height:78.75pt">
                  <v:imagedata r:id="rId7" o:title="amblem  mup k10 fotografija"/>
                </v:shape>
              </w:pict>
            </w:r>
          </w:p>
        </w:tc>
        <w:tc>
          <w:tcPr>
            <w:tcW w:w="8709" w:type="dxa"/>
          </w:tcPr>
          <w:tbl>
            <w:tblPr>
              <w:tblW w:w="5498" w:type="dxa"/>
              <w:tblInd w:w="737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98"/>
            </w:tblGrid>
            <w:tr w:rsidR="00616D07" w14:paraId="719C4EC9" w14:textId="77777777">
              <w:trPr>
                <w:cantSplit/>
                <w:trHeight w:val="1188"/>
              </w:trPr>
              <w:tc>
                <w:tcPr>
                  <w:tcW w:w="5498" w:type="dxa"/>
                  <w:vAlign w:val="center"/>
                </w:tcPr>
                <w:p w14:paraId="29146F06" w14:textId="77777777" w:rsidR="00616D07" w:rsidRDefault="00D50AC0">
                  <w:pPr>
                    <w:pStyle w:val="Standard"/>
                    <w:widowControl w:val="0"/>
                    <w:jc w:val="center"/>
                    <w:rPr>
                      <w:rFonts w:cs="Liberation Serif"/>
                    </w:rPr>
                  </w:pPr>
                  <w:r>
                    <w:rPr>
                      <w:rFonts w:cs="Liberation Serif"/>
                    </w:rPr>
                    <w:t>Bosna i Hercegovina</w:t>
                  </w:r>
                </w:p>
                <w:p w14:paraId="0FF3FFD7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kern w:val="2"/>
                      <w:sz w:val="24"/>
                      <w:szCs w:val="24"/>
                      <w:lang w:val="hr-BA" w:eastAsia="zh-CN" w:bidi="hi-IN"/>
                    </w:rPr>
                    <w:t>Federacija Bosne i Hercegovine</w:t>
                  </w:r>
                </w:p>
                <w:p w14:paraId="1EAA9999" w14:textId="77777777" w:rsidR="00616D07" w:rsidRDefault="00D50AC0">
                  <w:pPr>
                    <w:widowControl w:val="0"/>
                    <w:spacing w:before="57" w:after="57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KANTON 10</w:t>
                  </w: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br/>
                    <w:t>MINISTARSTVO UNUTARNJIH POSLOVA</w:t>
                  </w:r>
                </w:p>
                <w:p w14:paraId="11D348CB" w14:textId="77777777" w:rsidR="00616D07" w:rsidRDefault="00D50AC0">
                  <w:pPr>
                    <w:widowControl w:val="0"/>
                    <w:spacing w:after="0" w:line="240" w:lineRule="auto"/>
                    <w:jc w:val="center"/>
                    <w:textAlignment w:val="baseline"/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</w:pPr>
                  <w:r>
                    <w:rPr>
                      <w:rFonts w:ascii="Liberation Serif" w:eastAsia="SimSun" w:hAnsi="Liberation Serif" w:cs="Liberation Serif"/>
                      <w:b/>
                      <w:bCs/>
                      <w:kern w:val="2"/>
                      <w:sz w:val="24"/>
                      <w:szCs w:val="24"/>
                      <w:lang w:val="hr-BA" w:eastAsia="zh-CN" w:bidi="hi-IN"/>
                    </w:rPr>
                    <w:t>LIVNO</w:t>
                  </w:r>
                </w:p>
              </w:tc>
            </w:tr>
          </w:tbl>
          <w:p w14:paraId="14877A52" w14:textId="77777777" w:rsidR="00616D07" w:rsidRDefault="00616D07">
            <w:pPr>
              <w:pStyle w:val="Standard"/>
              <w:spacing w:line="28" w:lineRule="exact"/>
            </w:pPr>
          </w:p>
        </w:tc>
      </w:tr>
    </w:tbl>
    <w:p w14:paraId="52F8AC10" w14:textId="77777777" w:rsidR="00616D07" w:rsidRPr="00163F58" w:rsidRDefault="00616D07">
      <w:pPr>
        <w:pStyle w:val="HorizontalLine"/>
        <w:rPr>
          <w:rFonts w:ascii="Arial" w:hAnsi="Arial" w:cs="Arial"/>
        </w:rPr>
      </w:pPr>
    </w:p>
    <w:p w14:paraId="45608DEE" w14:textId="77777777" w:rsidR="00D7240B" w:rsidRPr="005B0703" w:rsidRDefault="00D7240B" w:rsidP="00D7240B">
      <w:pPr>
        <w:pStyle w:val="Standard"/>
        <w:jc w:val="both"/>
        <w:rPr>
          <w:sz w:val="20"/>
          <w:szCs w:val="20"/>
        </w:rPr>
      </w:pPr>
      <w:bookmarkStart w:id="1" w:name="_Hlk172619358"/>
    </w:p>
    <w:p w14:paraId="2431CDB6" w14:textId="5509C1F2" w:rsidR="00D7240B" w:rsidRPr="005B0703" w:rsidRDefault="00D7240B" w:rsidP="00D7240B">
      <w:pPr>
        <w:pStyle w:val="Tijeloteksta2"/>
        <w:rPr>
          <w:b w:val="0"/>
          <w:bCs w:val="0"/>
          <w:sz w:val="20"/>
        </w:rPr>
      </w:pPr>
      <w:r w:rsidRPr="005B0703">
        <w:rPr>
          <w:b w:val="0"/>
          <w:bCs w:val="0"/>
          <w:sz w:val="20"/>
        </w:rPr>
        <w:t>Broj: 02-01-30-7262-</w:t>
      </w:r>
      <w:r w:rsidR="00313684">
        <w:rPr>
          <w:b w:val="0"/>
          <w:bCs w:val="0"/>
          <w:sz w:val="20"/>
        </w:rPr>
        <w:t>3</w:t>
      </w:r>
      <w:r w:rsidRPr="005B0703">
        <w:rPr>
          <w:b w:val="0"/>
          <w:bCs w:val="0"/>
          <w:sz w:val="20"/>
        </w:rPr>
        <w:t>/24</w:t>
      </w:r>
    </w:p>
    <w:p w14:paraId="25AD8853" w14:textId="4B59B1B8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>Dana, 2</w:t>
      </w:r>
      <w:r w:rsidR="00732DE3">
        <w:rPr>
          <w:rFonts w:ascii="Arial" w:hAnsi="Arial" w:cs="Arial"/>
          <w:sz w:val="20"/>
          <w:szCs w:val="20"/>
        </w:rPr>
        <w:t>5</w:t>
      </w:r>
      <w:r w:rsidRPr="005B0703">
        <w:rPr>
          <w:rFonts w:ascii="Arial" w:hAnsi="Arial" w:cs="Arial"/>
          <w:sz w:val="20"/>
          <w:szCs w:val="20"/>
        </w:rPr>
        <w:t>. srpnja 2024. godine</w:t>
      </w:r>
    </w:p>
    <w:p w14:paraId="0D539D64" w14:textId="77777777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5BC9B282" w14:textId="77777777" w:rsidR="00D7240B" w:rsidRPr="005B0703" w:rsidRDefault="00D7240B" w:rsidP="005B0703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>Na temelju članka 21. Zakona o unutarnjim poslovima Kantona 10 (“ Narodne novine Hercegbosanske županije “ broj; 11/23) članka 20. i 21. Zakona o radu (¸¸Narodne novine Hercegbosanske županije¸¸ broj;10/22), članka 57. i članka  72. Pravilnika o unutarnjem ustrojstvu Ministarstva unutarnjih poslova Kantona 10 broj: 02-01-02-3967/22 od 13.svibnja 2022. godine,  02-01-02-9648/22 od 11. studenog 2022. godine, 02-01-02-10202-5/22 od 09. prosinca 2022. godine i 02-01-02-1056/23 od 02. veljače 2023. godine i Odluke o  prijemu zaposlenika u radni odnos, proceduri provođenja javnog oglasa i kriterijima za izbor, broj: 02-01-30-7262/24 od 19.07.2024. godine, Ministarstvo unutarnjih poslova Kantona 10 objavljuje:</w:t>
      </w:r>
    </w:p>
    <w:p w14:paraId="63D2135F" w14:textId="77777777" w:rsidR="00D7240B" w:rsidRPr="005B0703" w:rsidRDefault="00D7240B" w:rsidP="00D7240B">
      <w:pPr>
        <w:pStyle w:val="Standard"/>
        <w:rPr>
          <w:rFonts w:ascii="Arial" w:hAnsi="Arial" w:cs="Arial"/>
          <w:sz w:val="20"/>
          <w:szCs w:val="20"/>
        </w:rPr>
      </w:pPr>
    </w:p>
    <w:p w14:paraId="0D3DFDCE" w14:textId="7DA290DC" w:rsidR="00D7240B" w:rsidRPr="005B0703" w:rsidRDefault="005B0703" w:rsidP="00D7240B">
      <w:pPr>
        <w:pStyle w:val="Naslov2"/>
        <w:rPr>
          <w:rFonts w:ascii="Arial" w:hAnsi="Arial" w:cs="Arial"/>
          <w:b/>
          <w:sz w:val="20"/>
          <w:szCs w:val="20"/>
        </w:rPr>
      </w:pPr>
      <w:r w:rsidRPr="005B0703">
        <w:rPr>
          <w:rFonts w:ascii="Arial" w:hAnsi="Arial" w:cs="Arial"/>
          <w:b/>
          <w:sz w:val="20"/>
          <w:szCs w:val="20"/>
        </w:rPr>
        <w:t xml:space="preserve">                                                                  </w:t>
      </w:r>
      <w:r w:rsidR="00732DE3">
        <w:rPr>
          <w:rFonts w:ascii="Arial" w:hAnsi="Arial" w:cs="Arial"/>
          <w:b/>
          <w:sz w:val="20"/>
          <w:szCs w:val="20"/>
        </w:rPr>
        <w:t xml:space="preserve">     </w:t>
      </w:r>
      <w:r w:rsidRPr="005B0703">
        <w:rPr>
          <w:rFonts w:ascii="Arial" w:hAnsi="Arial" w:cs="Arial"/>
          <w:b/>
          <w:sz w:val="20"/>
          <w:szCs w:val="20"/>
        </w:rPr>
        <w:t xml:space="preserve"> </w:t>
      </w:r>
      <w:r w:rsidR="00D7240B" w:rsidRPr="005B0703">
        <w:rPr>
          <w:rFonts w:ascii="Arial" w:hAnsi="Arial" w:cs="Arial"/>
          <w:b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  OGLAS</w:t>
      </w:r>
    </w:p>
    <w:p w14:paraId="1E3E7698" w14:textId="6A2E2A89" w:rsidR="00D7240B" w:rsidRPr="005B0703" w:rsidRDefault="00D7240B" w:rsidP="00D7240B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  <w:r w:rsidRPr="005B0703">
        <w:rPr>
          <w:rFonts w:ascii="Arial" w:hAnsi="Arial" w:cs="Arial"/>
          <w:b/>
          <w:sz w:val="20"/>
          <w:szCs w:val="20"/>
        </w:rPr>
        <w:t>za popunu upražnjenog    radnog  mjesta  zaposlenika   u Ministarstvu unutarnjih poslova Kantona 10</w:t>
      </w:r>
    </w:p>
    <w:p w14:paraId="5D5865E1" w14:textId="77777777" w:rsidR="00D7240B" w:rsidRPr="005B0703" w:rsidRDefault="00D7240B" w:rsidP="00D7240B">
      <w:pPr>
        <w:pStyle w:val="Standard"/>
        <w:tabs>
          <w:tab w:val="left" w:pos="8790"/>
        </w:tabs>
        <w:jc w:val="center"/>
        <w:rPr>
          <w:rFonts w:ascii="Arial" w:hAnsi="Arial" w:cs="Arial"/>
          <w:b/>
          <w:sz w:val="20"/>
          <w:szCs w:val="20"/>
        </w:rPr>
      </w:pPr>
    </w:p>
    <w:p w14:paraId="23495F94" w14:textId="77777777" w:rsidR="00D7240B" w:rsidRPr="005B0703" w:rsidRDefault="00D7240B" w:rsidP="00D7240B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50E46763" w14:textId="66D19F40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b/>
          <w:bCs/>
          <w:sz w:val="20"/>
          <w:szCs w:val="20"/>
        </w:rPr>
        <w:t xml:space="preserve">Pomoćni radnik, odnosno NK -čistačica  </w:t>
      </w:r>
      <w:r w:rsidRPr="005B0703">
        <w:rPr>
          <w:rFonts w:ascii="Arial" w:hAnsi="Arial" w:cs="Arial"/>
          <w:sz w:val="20"/>
          <w:szCs w:val="20"/>
        </w:rPr>
        <w:t>u Policijskoj upravi Tomislavgrad  -</w:t>
      </w:r>
      <w:r w:rsidRPr="005B0703">
        <w:rPr>
          <w:rFonts w:ascii="Arial" w:hAnsi="Arial" w:cs="Arial"/>
          <w:b/>
          <w:bCs/>
          <w:sz w:val="20"/>
          <w:szCs w:val="20"/>
        </w:rPr>
        <w:t xml:space="preserve"> </w:t>
      </w:r>
      <w:r w:rsidRPr="005B0703">
        <w:rPr>
          <w:rFonts w:ascii="Arial" w:hAnsi="Arial" w:cs="Arial"/>
          <w:sz w:val="20"/>
          <w:szCs w:val="20"/>
        </w:rPr>
        <w:t>1 (jedan) izvršitelj na neodređeno vrijeme bez probnog rada.</w:t>
      </w:r>
    </w:p>
    <w:p w14:paraId="655F2AC3" w14:textId="77777777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EF866F7" w14:textId="77777777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b/>
          <w:bCs/>
          <w:sz w:val="20"/>
          <w:szCs w:val="20"/>
          <w:u w:val="single"/>
        </w:rPr>
        <w:t>Opis poslova</w:t>
      </w:r>
      <w:r w:rsidRPr="005B0703">
        <w:rPr>
          <w:rFonts w:ascii="Arial" w:hAnsi="Arial" w:cs="Arial"/>
          <w:sz w:val="20"/>
          <w:szCs w:val="20"/>
          <w:u w:val="single"/>
        </w:rPr>
        <w:t xml:space="preserve"> : </w:t>
      </w:r>
      <w:r w:rsidRPr="005B0703">
        <w:rPr>
          <w:rFonts w:ascii="Arial" w:hAnsi="Arial" w:cs="Arial"/>
          <w:sz w:val="20"/>
          <w:szCs w:val="20"/>
        </w:rPr>
        <w:t xml:space="preserve">   </w:t>
      </w:r>
    </w:p>
    <w:p w14:paraId="6A92C953" w14:textId="35DA3BBD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>Obavlja poslove i zadaće na održavanju čistoće prostorija, trebuje potrebite količine higi</w:t>
      </w:r>
      <w:r w:rsidR="005B0703" w:rsidRPr="005B0703">
        <w:rPr>
          <w:rFonts w:ascii="Arial" w:hAnsi="Arial" w:cs="Arial"/>
          <w:sz w:val="20"/>
          <w:szCs w:val="20"/>
        </w:rPr>
        <w:t>jenskih</w:t>
      </w:r>
      <w:r w:rsidRPr="005B0703">
        <w:rPr>
          <w:rFonts w:ascii="Arial" w:hAnsi="Arial" w:cs="Arial"/>
          <w:sz w:val="20"/>
          <w:szCs w:val="20"/>
        </w:rPr>
        <w:t xml:space="preserve"> sredstava za održavanje čistoće, obavlja i druge poslove i zadatke koje odredi neposredni rukovoditelj, za izvršavanje navedenih poslova odgovora neposrednom rukovoditelju.  </w:t>
      </w:r>
    </w:p>
    <w:p w14:paraId="1C426CD1" w14:textId="77777777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b/>
          <w:bCs/>
          <w:sz w:val="20"/>
          <w:szCs w:val="20"/>
          <w:u w:val="single"/>
        </w:rPr>
        <w:t>Uvjeti:</w:t>
      </w:r>
      <w:r w:rsidRPr="005B0703">
        <w:rPr>
          <w:rFonts w:ascii="Arial" w:hAnsi="Arial" w:cs="Arial"/>
          <w:sz w:val="20"/>
          <w:szCs w:val="20"/>
        </w:rPr>
        <w:t xml:space="preserve"> Pored općih uvjeta predviđenih u članku 89. Zakona o državnim službenicima i namještenicima u tijelima državne službe u Hercegbosanskoj županiji, kandidati trebaju  ispunjavati i posebne uvjete propisane Pravilnikom o unutarnjem ustrojstvu Ministarstva unutarnjih poslova Kantona 10,i to:</w:t>
      </w:r>
    </w:p>
    <w:p w14:paraId="3B554479" w14:textId="77777777" w:rsidR="00D7240B" w:rsidRPr="005B0703" w:rsidRDefault="00D7240B" w:rsidP="00D7240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 xml:space="preserve">               -  završena osnovna škola, NK  .</w:t>
      </w:r>
    </w:p>
    <w:p w14:paraId="5130B8C9" w14:textId="77777777" w:rsidR="00D7240B" w:rsidRPr="005B0703" w:rsidRDefault="00D7240B" w:rsidP="00D7240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 xml:space="preserve">Osnovna neto plaća: 703,00 KM uvećana za iznos razlike do 70% prosječne neto  plaće isplaćene u Federaciji  Bosne i Hercegovine prema posljednjem objavljenom  statističkom podatku.  </w:t>
      </w:r>
    </w:p>
    <w:p w14:paraId="552DE743" w14:textId="77777777" w:rsidR="00D7240B" w:rsidRPr="005B0703" w:rsidRDefault="00D7240B" w:rsidP="00D7240B">
      <w:pPr>
        <w:pStyle w:val="Standard"/>
        <w:tabs>
          <w:tab w:val="left" w:pos="426"/>
        </w:tabs>
        <w:jc w:val="center"/>
        <w:rPr>
          <w:rFonts w:ascii="Arial" w:hAnsi="Arial" w:cs="Arial"/>
          <w:b/>
          <w:bCs/>
          <w:sz w:val="20"/>
          <w:szCs w:val="20"/>
        </w:rPr>
      </w:pPr>
    </w:p>
    <w:p w14:paraId="5D0DD2ED" w14:textId="3C9D8E53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b/>
          <w:bCs/>
          <w:sz w:val="20"/>
          <w:szCs w:val="20"/>
        </w:rPr>
        <w:t xml:space="preserve"> Uz  vlastoručno potpisanu prijavu na Javni oglas ( obrazac prijave je obavezan i može se preuzeti sa web stranice MUP-a K 10</w:t>
      </w:r>
      <w:r w:rsidR="00581470">
        <w:rPr>
          <w:rFonts w:ascii="Arial" w:hAnsi="Arial" w:cs="Arial"/>
          <w:b/>
          <w:bCs/>
          <w:sz w:val="20"/>
          <w:szCs w:val="20"/>
        </w:rPr>
        <w:t xml:space="preserve"> i Ministarstva rada, zdravstva, socijalne skrbi i prognanih HBŽ</w:t>
      </w:r>
      <w:r w:rsidRPr="005B0703">
        <w:rPr>
          <w:rFonts w:ascii="Arial" w:hAnsi="Arial" w:cs="Arial"/>
          <w:b/>
          <w:bCs/>
          <w:sz w:val="20"/>
          <w:szCs w:val="20"/>
        </w:rPr>
        <w:t>), kandidati su dužni priložiti slijedeće dokumente u originalu ili  ovjerenoj preslici:</w:t>
      </w:r>
      <w:r w:rsidRPr="005B0703">
        <w:rPr>
          <w:rFonts w:ascii="Arial" w:hAnsi="Arial" w:cs="Arial"/>
          <w:b/>
          <w:bCs/>
          <w:sz w:val="20"/>
          <w:szCs w:val="20"/>
          <w:lang w:val="de-DE"/>
        </w:rPr>
        <w:t xml:space="preserve"> </w:t>
      </w:r>
    </w:p>
    <w:p w14:paraId="7661A2EA" w14:textId="77777777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  <w:lang w:val="de-DE"/>
        </w:rPr>
        <w:t xml:space="preserve">- kratki životopis     </w:t>
      </w:r>
    </w:p>
    <w:p w14:paraId="1AB3DC87" w14:textId="77777777" w:rsidR="00D7240B" w:rsidRPr="005B0703" w:rsidRDefault="00D7240B" w:rsidP="00D7240B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 xml:space="preserve">- </w:t>
      </w:r>
      <w:r w:rsidRPr="005B0703">
        <w:rPr>
          <w:rFonts w:ascii="Arial" w:eastAsia="Bell MT" w:hAnsi="Arial" w:cs="Arial"/>
          <w:sz w:val="20"/>
          <w:szCs w:val="20"/>
        </w:rPr>
        <w:t>uvjerenje o dr</w:t>
      </w:r>
      <w:r w:rsidRPr="005B0703">
        <w:rPr>
          <w:rFonts w:ascii="Arial" w:eastAsia="Times New Roman" w:hAnsi="Arial" w:cs="Arial"/>
          <w:sz w:val="20"/>
          <w:szCs w:val="20"/>
        </w:rPr>
        <w:t>ž</w:t>
      </w:r>
      <w:r w:rsidRPr="005B0703">
        <w:rPr>
          <w:rFonts w:ascii="Arial" w:eastAsia="Bell MT" w:hAnsi="Arial" w:cs="Arial"/>
          <w:sz w:val="20"/>
          <w:szCs w:val="20"/>
        </w:rPr>
        <w:t>avljanstvu  ( ne starije od 6 mjeseci),</w:t>
      </w:r>
    </w:p>
    <w:p w14:paraId="011FE1B7" w14:textId="77777777" w:rsidR="00D7240B" w:rsidRPr="005B0703" w:rsidRDefault="00D7240B" w:rsidP="00D7240B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>- izvadak/</w:t>
      </w:r>
      <w:r w:rsidRPr="005B0703">
        <w:rPr>
          <w:rFonts w:ascii="Arial" w:eastAsia="Bell MT" w:hAnsi="Arial" w:cs="Arial"/>
          <w:sz w:val="20"/>
          <w:szCs w:val="20"/>
        </w:rPr>
        <w:t>uvjerenje iz mati</w:t>
      </w:r>
      <w:r w:rsidRPr="005B0703">
        <w:rPr>
          <w:rFonts w:ascii="Arial" w:eastAsia="Times New Roman" w:hAnsi="Arial" w:cs="Arial"/>
          <w:sz w:val="20"/>
          <w:szCs w:val="20"/>
        </w:rPr>
        <w:t>č</w:t>
      </w:r>
      <w:r w:rsidRPr="005B0703">
        <w:rPr>
          <w:rFonts w:ascii="Arial" w:eastAsia="Bell MT" w:hAnsi="Arial" w:cs="Arial"/>
          <w:sz w:val="20"/>
          <w:szCs w:val="20"/>
        </w:rPr>
        <w:t>ne knjige ro</w:t>
      </w:r>
      <w:r w:rsidRPr="005B0703">
        <w:rPr>
          <w:rFonts w:ascii="Arial" w:eastAsia="Times New Roman" w:hAnsi="Arial" w:cs="Arial"/>
          <w:sz w:val="20"/>
          <w:szCs w:val="20"/>
        </w:rPr>
        <w:t>đ</w:t>
      </w:r>
      <w:r w:rsidRPr="005B0703">
        <w:rPr>
          <w:rFonts w:ascii="Arial" w:eastAsia="Bell MT" w:hAnsi="Arial" w:cs="Arial"/>
          <w:sz w:val="20"/>
          <w:szCs w:val="20"/>
        </w:rPr>
        <w:t>enih (sa rokom važenja trajno),</w:t>
      </w:r>
    </w:p>
    <w:p w14:paraId="3F22E593" w14:textId="0CC6BF3B" w:rsidR="00D7240B" w:rsidRPr="005B0703" w:rsidRDefault="00D7240B" w:rsidP="00D7240B">
      <w:pPr>
        <w:pStyle w:val="Default"/>
        <w:spacing w:after="28"/>
        <w:rPr>
          <w:rFonts w:ascii="Arial" w:eastAsia="Times New Roman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>- svjedodžbu  o završenoj osnovnoj školi</w:t>
      </w:r>
      <w:r w:rsidR="005B0703">
        <w:rPr>
          <w:rFonts w:ascii="Arial" w:eastAsia="Times New Roman" w:hAnsi="Arial" w:cs="Arial"/>
          <w:sz w:val="20"/>
          <w:szCs w:val="20"/>
        </w:rPr>
        <w:t xml:space="preserve"> ( nostrificirana svjedodžba ukoliko je osnovna škola završena van BIH) </w:t>
      </w:r>
      <w:r w:rsidRPr="005B0703">
        <w:rPr>
          <w:rFonts w:ascii="Arial" w:eastAsia="Times New Roman" w:hAnsi="Arial" w:cs="Arial"/>
          <w:sz w:val="20"/>
          <w:szCs w:val="20"/>
        </w:rPr>
        <w:t xml:space="preserve"> ,</w:t>
      </w:r>
    </w:p>
    <w:p w14:paraId="38CE05CE" w14:textId="77777777" w:rsidR="00D7240B" w:rsidRPr="005B0703" w:rsidRDefault="00D7240B" w:rsidP="00D7240B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 xml:space="preserve">- </w:t>
      </w:r>
      <w:r w:rsidRPr="005B0703">
        <w:rPr>
          <w:rFonts w:ascii="Arial" w:eastAsia="Bell MT" w:hAnsi="Arial" w:cs="Arial"/>
          <w:sz w:val="20"/>
          <w:szCs w:val="20"/>
        </w:rPr>
        <w:t>ovjerenu izjavu kandidata da u posljednje dvije godine do dana objavljivanja oglasa nije otpušten iz tijela dr</w:t>
      </w:r>
      <w:r w:rsidRPr="005B0703">
        <w:rPr>
          <w:rFonts w:ascii="Arial" w:eastAsia="Times New Roman" w:hAnsi="Arial" w:cs="Arial"/>
          <w:sz w:val="20"/>
          <w:szCs w:val="20"/>
        </w:rPr>
        <w:t>ž</w:t>
      </w:r>
      <w:r w:rsidRPr="005B0703">
        <w:rPr>
          <w:rFonts w:ascii="Arial" w:eastAsia="Bell MT" w:hAnsi="Arial" w:cs="Arial"/>
          <w:sz w:val="20"/>
          <w:szCs w:val="20"/>
        </w:rPr>
        <w:t>avne slu</w:t>
      </w:r>
      <w:r w:rsidRPr="005B0703">
        <w:rPr>
          <w:rFonts w:ascii="Arial" w:eastAsia="Times New Roman" w:hAnsi="Arial" w:cs="Arial"/>
          <w:sz w:val="20"/>
          <w:szCs w:val="20"/>
        </w:rPr>
        <w:t>ž</w:t>
      </w:r>
      <w:r w:rsidRPr="005B0703">
        <w:rPr>
          <w:rFonts w:ascii="Arial" w:eastAsia="Bell MT" w:hAnsi="Arial" w:cs="Arial"/>
          <w:sz w:val="20"/>
          <w:szCs w:val="20"/>
        </w:rPr>
        <w:t>be kao rezultat stegovne kazne na bilo kojoj razini vlasti u Federaciji Bosne i Hercegovine, odnosno u Bosni i Hercegovini,</w:t>
      </w:r>
    </w:p>
    <w:p w14:paraId="52C18720" w14:textId="77777777" w:rsidR="00D7240B" w:rsidRPr="005B0703" w:rsidRDefault="00D7240B" w:rsidP="00D7240B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>-</w:t>
      </w:r>
      <w:r w:rsidRPr="005B0703">
        <w:rPr>
          <w:rFonts w:ascii="Arial" w:eastAsia="Times New Roman" w:hAnsi="Arial" w:cs="Arial"/>
          <w:b/>
          <w:bCs/>
          <w:sz w:val="20"/>
          <w:szCs w:val="20"/>
        </w:rPr>
        <w:t xml:space="preserve">  </w:t>
      </w:r>
      <w:r w:rsidRPr="005B0703">
        <w:rPr>
          <w:rFonts w:ascii="Arial" w:eastAsia="Bell MT" w:hAnsi="Arial" w:cs="Arial"/>
          <w:sz w:val="20"/>
          <w:szCs w:val="20"/>
        </w:rPr>
        <w:t>ovjerenu izjavu kandidata da nije obuhva</w:t>
      </w:r>
      <w:r w:rsidRPr="005B0703">
        <w:rPr>
          <w:rFonts w:ascii="Arial" w:eastAsia="Times New Roman" w:hAnsi="Arial" w:cs="Arial"/>
          <w:sz w:val="20"/>
          <w:szCs w:val="20"/>
        </w:rPr>
        <w:t>ć</w:t>
      </w:r>
      <w:r w:rsidRPr="005B0703">
        <w:rPr>
          <w:rFonts w:ascii="Arial" w:eastAsia="Bell MT" w:hAnsi="Arial" w:cs="Arial"/>
          <w:sz w:val="20"/>
          <w:szCs w:val="20"/>
        </w:rPr>
        <w:t xml:space="preserve">en odredbom </w:t>
      </w:r>
      <w:r w:rsidRPr="005B0703">
        <w:rPr>
          <w:rFonts w:ascii="Arial" w:eastAsia="Times New Roman" w:hAnsi="Arial" w:cs="Arial"/>
          <w:sz w:val="20"/>
          <w:szCs w:val="20"/>
        </w:rPr>
        <w:t>č</w:t>
      </w:r>
      <w:r w:rsidRPr="005B0703">
        <w:rPr>
          <w:rFonts w:ascii="Arial" w:eastAsia="Bell MT" w:hAnsi="Arial" w:cs="Arial"/>
          <w:sz w:val="20"/>
          <w:szCs w:val="20"/>
        </w:rPr>
        <w:t>lanka IX. 1. Ustava Bosne i Hercegovine,</w:t>
      </w:r>
    </w:p>
    <w:p w14:paraId="6569C7EA" w14:textId="77777777" w:rsidR="00D7240B" w:rsidRPr="005B0703" w:rsidRDefault="00D7240B" w:rsidP="00D7240B">
      <w:pPr>
        <w:pStyle w:val="Default"/>
        <w:spacing w:after="28"/>
        <w:rPr>
          <w:rFonts w:ascii="Arial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 xml:space="preserve">- </w:t>
      </w:r>
      <w:r w:rsidRPr="005B0703">
        <w:rPr>
          <w:rFonts w:ascii="Arial" w:eastAsia="Bell MT" w:hAnsi="Arial" w:cs="Arial"/>
          <w:sz w:val="20"/>
          <w:szCs w:val="20"/>
        </w:rPr>
        <w:t>ovjerenu izjavu kandidata da mu/joj nije pravomo</w:t>
      </w:r>
      <w:r w:rsidRPr="005B0703">
        <w:rPr>
          <w:rFonts w:ascii="Arial" w:eastAsia="Times New Roman" w:hAnsi="Arial" w:cs="Arial"/>
          <w:sz w:val="20"/>
          <w:szCs w:val="20"/>
        </w:rPr>
        <w:t>ć</w:t>
      </w:r>
      <w:r w:rsidRPr="005B0703">
        <w:rPr>
          <w:rFonts w:ascii="Arial" w:eastAsia="Bell MT" w:hAnsi="Arial" w:cs="Arial"/>
          <w:sz w:val="20"/>
          <w:szCs w:val="20"/>
        </w:rPr>
        <w:t>nom sudskom presudom izre</w:t>
      </w:r>
      <w:r w:rsidRPr="005B0703">
        <w:rPr>
          <w:rFonts w:ascii="Arial" w:eastAsia="Times New Roman" w:hAnsi="Arial" w:cs="Arial"/>
          <w:sz w:val="20"/>
          <w:szCs w:val="20"/>
        </w:rPr>
        <w:t>č</w:t>
      </w:r>
      <w:r w:rsidRPr="005B0703">
        <w:rPr>
          <w:rFonts w:ascii="Arial" w:eastAsia="Bell MT" w:hAnsi="Arial" w:cs="Arial"/>
          <w:sz w:val="20"/>
          <w:szCs w:val="20"/>
        </w:rPr>
        <w:t xml:space="preserve">ena zaštitna mjera, odnosno sigurnosna mjera zabrane obavljanja poslova  radnog mjesta za koje se prijavljuje, a </w:t>
      </w:r>
      <w:r w:rsidRPr="005B0703">
        <w:rPr>
          <w:rFonts w:ascii="Arial" w:eastAsia="Times New Roman" w:hAnsi="Arial" w:cs="Arial"/>
          <w:sz w:val="20"/>
          <w:szCs w:val="20"/>
        </w:rPr>
        <w:t>č</w:t>
      </w:r>
      <w:r w:rsidRPr="005B0703">
        <w:rPr>
          <w:rFonts w:ascii="Arial" w:eastAsia="Bell MT" w:hAnsi="Arial" w:cs="Arial"/>
          <w:sz w:val="20"/>
          <w:szCs w:val="20"/>
        </w:rPr>
        <w:t>ije trajanje nije isteklo do krajnjeg roka za podnošenje prijave na ovaj oglas,</w:t>
      </w:r>
    </w:p>
    <w:p w14:paraId="26274E6D" w14:textId="77777777" w:rsidR="00D7240B" w:rsidRPr="005B0703" w:rsidRDefault="00D7240B" w:rsidP="00D7240B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eastAsia="Times New Roman" w:hAnsi="Arial" w:cs="Arial"/>
          <w:sz w:val="20"/>
          <w:szCs w:val="20"/>
        </w:rPr>
        <w:t>-</w:t>
      </w:r>
      <w:r w:rsidRPr="005B0703">
        <w:rPr>
          <w:rFonts w:ascii="Arial" w:eastAsia="Bell MT" w:hAnsi="Arial" w:cs="Arial"/>
          <w:sz w:val="20"/>
          <w:szCs w:val="20"/>
        </w:rPr>
        <w:t xml:space="preserve"> ovjerenu izjavu kandidata  da se protiv njega   ne vodi kazneni postupak ili da nije osu</w:t>
      </w:r>
      <w:r w:rsidRPr="005B0703">
        <w:rPr>
          <w:rFonts w:ascii="Arial" w:eastAsia="Times New Roman" w:hAnsi="Arial" w:cs="Arial"/>
          <w:sz w:val="20"/>
          <w:szCs w:val="20"/>
        </w:rPr>
        <w:t>đ</w:t>
      </w:r>
      <w:r w:rsidRPr="005B0703">
        <w:rPr>
          <w:rFonts w:ascii="Arial" w:eastAsia="Bell MT" w:hAnsi="Arial" w:cs="Arial"/>
          <w:sz w:val="20"/>
          <w:szCs w:val="20"/>
        </w:rPr>
        <w:t>en/a za kaznena djela za koja je propisana kazna od najmanje dvije godine zatvora prema doma</w:t>
      </w:r>
      <w:r w:rsidRPr="005B0703">
        <w:rPr>
          <w:rFonts w:ascii="Arial" w:eastAsia="Times New Roman" w:hAnsi="Arial" w:cs="Arial"/>
          <w:sz w:val="20"/>
          <w:szCs w:val="20"/>
        </w:rPr>
        <w:t>ć</w:t>
      </w:r>
      <w:r w:rsidRPr="005B0703">
        <w:rPr>
          <w:rFonts w:ascii="Arial" w:eastAsia="Bell MT" w:hAnsi="Arial" w:cs="Arial"/>
          <w:sz w:val="20"/>
          <w:szCs w:val="20"/>
        </w:rPr>
        <w:t>em ili me</w:t>
      </w:r>
      <w:r w:rsidRPr="005B0703">
        <w:rPr>
          <w:rFonts w:ascii="Arial" w:eastAsia="Times New Roman" w:hAnsi="Arial" w:cs="Arial"/>
          <w:sz w:val="20"/>
          <w:szCs w:val="20"/>
        </w:rPr>
        <w:t>đ</w:t>
      </w:r>
      <w:r w:rsidRPr="005B0703">
        <w:rPr>
          <w:rFonts w:ascii="Arial" w:eastAsia="Bell MT" w:hAnsi="Arial" w:cs="Arial"/>
          <w:sz w:val="20"/>
          <w:szCs w:val="20"/>
        </w:rPr>
        <w:t xml:space="preserve">unarodnom pravu, za kaznena djela protiv </w:t>
      </w:r>
      <w:r w:rsidRPr="005B0703">
        <w:rPr>
          <w:rFonts w:ascii="Arial" w:eastAsia="Times New Roman" w:hAnsi="Arial" w:cs="Arial"/>
          <w:sz w:val="20"/>
          <w:szCs w:val="20"/>
        </w:rPr>
        <w:t>ž</w:t>
      </w:r>
      <w:r w:rsidRPr="005B0703">
        <w:rPr>
          <w:rFonts w:ascii="Arial" w:eastAsia="Bell MT" w:hAnsi="Arial" w:cs="Arial"/>
          <w:sz w:val="20"/>
          <w:szCs w:val="20"/>
        </w:rPr>
        <w:t xml:space="preserve">ivota i tijela, </w:t>
      </w:r>
      <w:r w:rsidRPr="005B0703">
        <w:rPr>
          <w:rFonts w:ascii="Arial" w:eastAsia="Times New Roman" w:hAnsi="Arial" w:cs="Arial"/>
          <w:sz w:val="20"/>
          <w:szCs w:val="20"/>
        </w:rPr>
        <w:t>č</w:t>
      </w:r>
      <w:r w:rsidRPr="005B0703">
        <w:rPr>
          <w:rFonts w:ascii="Arial" w:eastAsia="Bell MT" w:hAnsi="Arial" w:cs="Arial"/>
          <w:sz w:val="20"/>
          <w:szCs w:val="20"/>
        </w:rPr>
        <w:t>ovje</w:t>
      </w:r>
      <w:r w:rsidRPr="005B0703">
        <w:rPr>
          <w:rFonts w:ascii="Arial" w:eastAsia="Times New Roman" w:hAnsi="Arial" w:cs="Arial"/>
          <w:sz w:val="20"/>
          <w:szCs w:val="20"/>
        </w:rPr>
        <w:t>č</w:t>
      </w:r>
      <w:r w:rsidRPr="005B0703">
        <w:rPr>
          <w:rFonts w:ascii="Arial" w:eastAsia="Bell MT" w:hAnsi="Arial" w:cs="Arial"/>
          <w:sz w:val="20"/>
          <w:szCs w:val="20"/>
        </w:rPr>
        <w:t>nosti, morala, javnog ili privatnog vlasništva, javne uprave i javnog interesa ili zbog pronevjere u javnom sektoru, osim ako je nastupila rehabilitacija prema posebnom zakonu.</w:t>
      </w:r>
    </w:p>
    <w:p w14:paraId="4CF86D16" w14:textId="77777777" w:rsidR="00D7240B" w:rsidRPr="005B0703" w:rsidRDefault="00D7240B" w:rsidP="00D7240B">
      <w:pPr>
        <w:pStyle w:val="Default"/>
        <w:spacing w:after="28"/>
        <w:jc w:val="both"/>
        <w:rPr>
          <w:rFonts w:ascii="Arial" w:eastAsia="Bell MT" w:hAnsi="Arial" w:cs="Arial"/>
          <w:sz w:val="20"/>
          <w:szCs w:val="20"/>
        </w:rPr>
      </w:pPr>
    </w:p>
    <w:p w14:paraId="717DB563" w14:textId="77777777" w:rsidR="00D7240B" w:rsidRPr="005B0703" w:rsidRDefault="00D7240B" w:rsidP="00D7240B">
      <w:pPr>
        <w:pStyle w:val="Default"/>
        <w:spacing w:after="28"/>
        <w:jc w:val="both"/>
        <w:rPr>
          <w:rFonts w:ascii="Arial" w:eastAsia="Bell MT" w:hAnsi="Arial" w:cs="Arial"/>
          <w:sz w:val="20"/>
          <w:szCs w:val="20"/>
        </w:rPr>
      </w:pPr>
      <w:r w:rsidRPr="005B0703">
        <w:rPr>
          <w:rFonts w:ascii="Arial" w:eastAsia="Bell MT" w:hAnsi="Arial" w:cs="Arial"/>
          <w:sz w:val="20"/>
          <w:szCs w:val="20"/>
        </w:rPr>
        <w:lastRenderedPageBreak/>
        <w:t xml:space="preserve">Pored obavezno traženih dokumenata kandidati mogu dostaviti i dokaze o davanju prednosti pri zapošljavanju pod jednakim uvjetima sukladno Zakonu o pravima razvojačenih branitelja i članova njihovih obitelji (¸¸Službene novine F BiH¸¸ broj: 33/04, 56/05, 70/07, 9/10 i 90/17)  </w:t>
      </w:r>
    </w:p>
    <w:p w14:paraId="7EA49358" w14:textId="77777777" w:rsidR="00D7240B" w:rsidRPr="005B0703" w:rsidRDefault="00D7240B" w:rsidP="00D7240B">
      <w:pPr>
        <w:pStyle w:val="Default"/>
        <w:spacing w:after="28"/>
        <w:jc w:val="both"/>
        <w:rPr>
          <w:rFonts w:ascii="Arial" w:hAnsi="Arial" w:cs="Arial"/>
          <w:sz w:val="20"/>
          <w:szCs w:val="20"/>
        </w:rPr>
      </w:pPr>
    </w:p>
    <w:p w14:paraId="0AB584E4" w14:textId="4C07EB10" w:rsidR="00D7240B" w:rsidRPr="005B0703" w:rsidRDefault="00D7240B" w:rsidP="00D7240B">
      <w:pPr>
        <w:pStyle w:val="Default"/>
        <w:rPr>
          <w:rFonts w:ascii="Arial" w:eastAsia="Bell MT" w:hAnsi="Arial" w:cs="Arial"/>
          <w:sz w:val="20"/>
          <w:szCs w:val="20"/>
        </w:rPr>
      </w:pPr>
      <w:r w:rsidRPr="005B0703">
        <w:rPr>
          <w:rFonts w:ascii="Arial" w:eastAsia="Bell MT" w:hAnsi="Arial" w:cs="Arial"/>
          <w:sz w:val="20"/>
          <w:szCs w:val="20"/>
        </w:rPr>
        <w:t xml:space="preserve">Javni oglas će biti objavljen u jednom dnevnom listu i to </w:t>
      </w:r>
      <w:r w:rsidR="00732DE3">
        <w:rPr>
          <w:rFonts w:ascii="Arial" w:eastAsia="Bell MT" w:hAnsi="Arial" w:cs="Arial"/>
          <w:sz w:val="20"/>
          <w:szCs w:val="20"/>
        </w:rPr>
        <w:t>Dnevnom listu</w:t>
      </w:r>
      <w:r w:rsidRPr="005B0703">
        <w:rPr>
          <w:rFonts w:ascii="Arial" w:eastAsia="Bell MT" w:hAnsi="Arial" w:cs="Arial"/>
          <w:sz w:val="20"/>
          <w:szCs w:val="20"/>
        </w:rPr>
        <w:t>,  na web  stranici i oglasnoj ploči Ministarstva unutarnjih poslova Kantona 10 i oglasnoj ploči Zavoda za upošljavanje HBŽ.</w:t>
      </w:r>
    </w:p>
    <w:p w14:paraId="70B7E449" w14:textId="77777777" w:rsidR="00D7240B" w:rsidRPr="005B0703" w:rsidRDefault="00D7240B" w:rsidP="00D7240B">
      <w:pPr>
        <w:pStyle w:val="Default"/>
        <w:rPr>
          <w:rFonts w:ascii="Arial" w:eastAsia="Bell MT" w:hAnsi="Arial" w:cs="Arial"/>
          <w:sz w:val="20"/>
          <w:szCs w:val="20"/>
        </w:rPr>
      </w:pPr>
    </w:p>
    <w:p w14:paraId="59BDACF8" w14:textId="37231D8D" w:rsidR="00D7240B" w:rsidRPr="005B0703" w:rsidRDefault="00D7240B" w:rsidP="00D7240B">
      <w:pPr>
        <w:pStyle w:val="Default"/>
        <w:rPr>
          <w:rFonts w:ascii="Arial" w:eastAsia="Bell MT" w:hAnsi="Arial" w:cs="Arial"/>
          <w:sz w:val="20"/>
          <w:szCs w:val="20"/>
        </w:rPr>
      </w:pPr>
      <w:r w:rsidRPr="005B0703">
        <w:rPr>
          <w:rFonts w:ascii="Arial" w:eastAsia="Bell MT" w:hAnsi="Arial" w:cs="Arial"/>
          <w:sz w:val="20"/>
          <w:szCs w:val="20"/>
        </w:rPr>
        <w:t xml:space="preserve">Rok za podnošenje prijava na Javni oglas je 8 dana od dana  objavljivanja u  </w:t>
      </w:r>
      <w:r w:rsidR="00581470">
        <w:rPr>
          <w:rFonts w:ascii="Arial" w:eastAsia="Bell MT" w:hAnsi="Arial" w:cs="Arial"/>
          <w:sz w:val="20"/>
          <w:szCs w:val="20"/>
        </w:rPr>
        <w:t>Dnevnom listu</w:t>
      </w:r>
      <w:r w:rsidRPr="005B0703">
        <w:rPr>
          <w:rFonts w:ascii="Arial" w:eastAsia="Bell MT" w:hAnsi="Arial" w:cs="Arial"/>
          <w:sz w:val="20"/>
          <w:szCs w:val="20"/>
        </w:rPr>
        <w:t>.</w:t>
      </w:r>
    </w:p>
    <w:p w14:paraId="5CA18806" w14:textId="77777777" w:rsidR="00D7240B" w:rsidRPr="005B0703" w:rsidRDefault="00D7240B" w:rsidP="00D7240B">
      <w:pPr>
        <w:pStyle w:val="Default"/>
        <w:rPr>
          <w:rFonts w:ascii="Arial" w:eastAsia="Bell MT" w:hAnsi="Arial" w:cs="Arial"/>
          <w:sz w:val="20"/>
          <w:szCs w:val="20"/>
        </w:rPr>
      </w:pPr>
    </w:p>
    <w:p w14:paraId="3BEC3788" w14:textId="77777777" w:rsidR="00D7240B" w:rsidRPr="005B0703" w:rsidRDefault="00D7240B" w:rsidP="00D7240B">
      <w:pPr>
        <w:pStyle w:val="Default"/>
        <w:rPr>
          <w:rFonts w:ascii="Arial" w:eastAsia="Bell MT" w:hAnsi="Arial" w:cs="Arial"/>
          <w:b/>
          <w:bCs/>
          <w:sz w:val="20"/>
          <w:szCs w:val="20"/>
        </w:rPr>
      </w:pPr>
      <w:r w:rsidRPr="005B0703">
        <w:rPr>
          <w:rFonts w:ascii="Arial" w:eastAsia="Bell MT" w:hAnsi="Arial" w:cs="Arial"/>
          <w:b/>
          <w:bCs/>
          <w:sz w:val="20"/>
          <w:szCs w:val="20"/>
        </w:rPr>
        <w:t>Napomena:</w:t>
      </w:r>
    </w:p>
    <w:p w14:paraId="701B1EB7" w14:textId="1DA32E34" w:rsidR="00D7240B" w:rsidRPr="005B0703" w:rsidRDefault="00D7240B" w:rsidP="00D7240B">
      <w:pPr>
        <w:pStyle w:val="Default"/>
        <w:jc w:val="both"/>
        <w:rPr>
          <w:rFonts w:ascii="Arial" w:eastAsia="Bell MT" w:hAnsi="Arial" w:cs="Arial"/>
          <w:sz w:val="20"/>
          <w:szCs w:val="20"/>
        </w:rPr>
      </w:pPr>
      <w:r w:rsidRPr="005B0703">
        <w:rPr>
          <w:rFonts w:ascii="Arial" w:eastAsia="Bell MT" w:hAnsi="Arial" w:cs="Arial"/>
          <w:sz w:val="20"/>
          <w:szCs w:val="20"/>
        </w:rPr>
        <w:t xml:space="preserve">Kao kriterij za prijem u radni odnos provest će se usmeni ispit sa svim kandidatima koji ispunjavaju opće i posebne uvjete. Usmeni ispit bodovat će se za motivaciju </w:t>
      </w:r>
      <w:r w:rsidR="00DC0147">
        <w:rPr>
          <w:rFonts w:ascii="Arial" w:eastAsia="Bell MT" w:hAnsi="Arial" w:cs="Arial"/>
          <w:sz w:val="20"/>
          <w:szCs w:val="20"/>
        </w:rPr>
        <w:t>i poznavanje poslova radnog mjesta</w:t>
      </w:r>
      <w:r w:rsidRPr="005B0703">
        <w:rPr>
          <w:rFonts w:ascii="Arial" w:eastAsia="Bell MT" w:hAnsi="Arial" w:cs="Arial"/>
          <w:sz w:val="20"/>
          <w:szCs w:val="20"/>
        </w:rPr>
        <w:t xml:space="preserve"> od 1 do 3 boda. Kandidati će na usmeni ispit biti pozvani pismeno, telefonski ili putem elektronske pošte najmanje 5 dana prije održavanja usmenog ispita. Ukoliko kandidati budu imali jednak broj bodova prednost će se dati kandidatu koji ima prednost pri upošljavanju pod jednakim uvjetima sukladno Zakonu o pravima razvojačenih branitelja i članova njihovih obitelji. </w:t>
      </w:r>
    </w:p>
    <w:p w14:paraId="5B76492A" w14:textId="77777777" w:rsidR="00D7240B" w:rsidRPr="005B0703" w:rsidRDefault="00D7240B" w:rsidP="00D7240B">
      <w:pPr>
        <w:pStyle w:val="Default"/>
        <w:rPr>
          <w:rFonts w:ascii="Arial" w:eastAsia="Bell MT" w:hAnsi="Arial" w:cs="Arial"/>
          <w:sz w:val="20"/>
          <w:szCs w:val="20"/>
        </w:rPr>
      </w:pPr>
      <w:r w:rsidRPr="005B0703">
        <w:rPr>
          <w:rFonts w:ascii="Arial" w:eastAsia="Bell MT" w:hAnsi="Arial" w:cs="Arial"/>
          <w:sz w:val="20"/>
          <w:szCs w:val="20"/>
        </w:rPr>
        <w:t xml:space="preserve"> </w:t>
      </w:r>
    </w:p>
    <w:p w14:paraId="63E1C5AB" w14:textId="77777777" w:rsidR="00D7240B" w:rsidRPr="005B0703" w:rsidRDefault="00D7240B" w:rsidP="00D7240B">
      <w:pPr>
        <w:pStyle w:val="Default"/>
        <w:rPr>
          <w:rFonts w:ascii="Arial" w:eastAsia="Bell MT" w:hAnsi="Arial" w:cs="Arial"/>
          <w:sz w:val="20"/>
          <w:szCs w:val="20"/>
        </w:rPr>
      </w:pPr>
      <w:r w:rsidRPr="005B0703">
        <w:rPr>
          <w:rFonts w:ascii="Arial" w:eastAsia="Bell MT" w:hAnsi="Arial" w:cs="Arial"/>
          <w:sz w:val="20"/>
          <w:szCs w:val="20"/>
        </w:rPr>
        <w:t>Izabrani kandidat će biti dužan dostaviti liječničko uvjerenje o zdravstvenoj sposobnosti, te ostalu potrebnu dokumentaciju na zahtjev ministarstva prije zasnivanja radnog odnosa.</w:t>
      </w:r>
    </w:p>
    <w:p w14:paraId="67692329" w14:textId="77777777" w:rsidR="00D7240B" w:rsidRPr="005B0703" w:rsidRDefault="00D7240B" w:rsidP="00D7240B">
      <w:pPr>
        <w:pStyle w:val="Default"/>
        <w:rPr>
          <w:rFonts w:ascii="Arial" w:hAnsi="Arial" w:cs="Arial"/>
          <w:sz w:val="20"/>
          <w:szCs w:val="20"/>
        </w:rPr>
      </w:pPr>
    </w:p>
    <w:p w14:paraId="4776C744" w14:textId="77777777" w:rsidR="00D7240B" w:rsidRPr="005B0703" w:rsidRDefault="00D7240B" w:rsidP="00D7240B">
      <w:pPr>
        <w:pStyle w:val="Tijeloteksta2"/>
        <w:rPr>
          <w:sz w:val="20"/>
        </w:rPr>
      </w:pPr>
      <w:r w:rsidRPr="005B0703">
        <w:rPr>
          <w:sz w:val="20"/>
        </w:rPr>
        <w:t>Prijave s kratkim životopisom i potrebnom dokumentacijom treba  dostaviti  u zatvorenim kovertama neposredno ili putem pošte preporučeno na adresu: Ministarstvo unutarnjih poslova Kantona 10, Livno, ul. S.S. Kranjčevića br. 9. s napomenom «prijava na  Javni oglas za zaposlenika, ne otvaraj ».</w:t>
      </w:r>
    </w:p>
    <w:p w14:paraId="32C760B5" w14:textId="77777777" w:rsidR="00D7240B" w:rsidRPr="005B0703" w:rsidRDefault="00D7240B" w:rsidP="00D7240B">
      <w:pPr>
        <w:pStyle w:val="Tijeloteksta2"/>
        <w:rPr>
          <w:sz w:val="20"/>
        </w:rPr>
      </w:pPr>
    </w:p>
    <w:p w14:paraId="25D5D3E6" w14:textId="77777777" w:rsidR="00D7240B" w:rsidRPr="005B0703" w:rsidRDefault="00D7240B" w:rsidP="00D7240B">
      <w:pPr>
        <w:pStyle w:val="Tijeloteksta2"/>
        <w:rPr>
          <w:sz w:val="20"/>
        </w:rPr>
      </w:pPr>
      <w:r w:rsidRPr="005B0703">
        <w:rPr>
          <w:rFonts w:eastAsia="Arial"/>
          <w:sz w:val="20"/>
        </w:rPr>
        <w:t xml:space="preserve">       </w:t>
      </w:r>
      <w:r w:rsidRPr="005B0703">
        <w:rPr>
          <w:sz w:val="20"/>
        </w:rPr>
        <w:t>Nepotpune i nepravodobne  prijave neće se uzimati u razmatranje.</w:t>
      </w:r>
    </w:p>
    <w:p w14:paraId="172EF7B9" w14:textId="77777777" w:rsidR="00D7240B" w:rsidRPr="005B0703" w:rsidRDefault="00D7240B" w:rsidP="00D7240B">
      <w:pPr>
        <w:pStyle w:val="Standard"/>
        <w:tabs>
          <w:tab w:val="left" w:pos="426"/>
        </w:tabs>
        <w:jc w:val="both"/>
        <w:rPr>
          <w:rFonts w:ascii="Arial" w:hAnsi="Arial" w:cs="Arial"/>
          <w:sz w:val="20"/>
          <w:szCs w:val="20"/>
        </w:rPr>
      </w:pPr>
    </w:p>
    <w:p w14:paraId="7FE22D86" w14:textId="77777777" w:rsidR="00D7240B" w:rsidRPr="005B0703" w:rsidRDefault="00D7240B" w:rsidP="00D7240B">
      <w:pPr>
        <w:pStyle w:val="Tijeloteksta2"/>
        <w:rPr>
          <w:sz w:val="20"/>
        </w:rPr>
      </w:pPr>
    </w:p>
    <w:p w14:paraId="22F96C29" w14:textId="77777777" w:rsidR="00D7240B" w:rsidRPr="005B0703" w:rsidRDefault="00D7240B" w:rsidP="00D7240B">
      <w:pPr>
        <w:pStyle w:val="Naslov1"/>
        <w:rPr>
          <w:rFonts w:ascii="Arial" w:hAnsi="Arial" w:cs="Arial"/>
          <w:sz w:val="20"/>
          <w:szCs w:val="20"/>
        </w:rPr>
      </w:pPr>
    </w:p>
    <w:p w14:paraId="55B72BBF" w14:textId="5A7AD2E2" w:rsidR="00D7240B" w:rsidRPr="005B0703" w:rsidRDefault="00D7240B" w:rsidP="00D7240B">
      <w:pPr>
        <w:pStyle w:val="Naslov1"/>
        <w:rPr>
          <w:rFonts w:ascii="Arial" w:eastAsia="Arial" w:hAnsi="Arial" w:cs="Arial"/>
          <w:b w:val="0"/>
          <w:bCs w:val="0"/>
          <w:sz w:val="20"/>
          <w:szCs w:val="20"/>
        </w:rPr>
      </w:pPr>
      <w:r w:rsidRPr="005B0703">
        <w:rPr>
          <w:rFonts w:ascii="Arial" w:eastAsia="Arial" w:hAnsi="Arial" w:cs="Arial"/>
          <w:b w:val="0"/>
          <w:bCs w:val="0"/>
          <w:sz w:val="20"/>
          <w:szCs w:val="20"/>
        </w:rPr>
        <w:t xml:space="preserve">                                                                                        </w:t>
      </w:r>
      <w:r w:rsidR="005B0703" w:rsidRPr="005B0703">
        <w:rPr>
          <w:rFonts w:ascii="Arial" w:eastAsia="Arial" w:hAnsi="Arial" w:cs="Arial"/>
          <w:b w:val="0"/>
          <w:bCs w:val="0"/>
          <w:sz w:val="20"/>
          <w:szCs w:val="20"/>
        </w:rPr>
        <w:t xml:space="preserve">                                  </w:t>
      </w:r>
      <w:r w:rsidRPr="005B0703">
        <w:rPr>
          <w:rFonts w:ascii="Arial" w:eastAsia="Arial" w:hAnsi="Arial" w:cs="Arial"/>
          <w:b w:val="0"/>
          <w:bCs w:val="0"/>
          <w:sz w:val="20"/>
          <w:szCs w:val="20"/>
        </w:rPr>
        <w:t xml:space="preserve">     M I N I S T A R</w:t>
      </w:r>
    </w:p>
    <w:p w14:paraId="6F1629D5" w14:textId="77777777" w:rsidR="00D7240B" w:rsidRPr="005B0703" w:rsidRDefault="00D7240B" w:rsidP="00D7240B">
      <w:pPr>
        <w:pStyle w:val="Standard"/>
        <w:rPr>
          <w:rFonts w:ascii="Arial" w:hAnsi="Arial" w:cs="Arial"/>
          <w:sz w:val="20"/>
          <w:szCs w:val="20"/>
        </w:rPr>
      </w:pPr>
    </w:p>
    <w:p w14:paraId="404FBC5A" w14:textId="43C2DD3E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</w:t>
      </w:r>
      <w:r w:rsidR="005B0703" w:rsidRPr="005B0703">
        <w:rPr>
          <w:rFonts w:ascii="Arial" w:hAnsi="Arial" w:cs="Arial"/>
          <w:sz w:val="20"/>
          <w:szCs w:val="20"/>
        </w:rPr>
        <w:t xml:space="preserve">                                   </w:t>
      </w:r>
      <w:r w:rsidRPr="005B0703">
        <w:rPr>
          <w:rFonts w:ascii="Arial" w:hAnsi="Arial" w:cs="Arial"/>
          <w:sz w:val="20"/>
          <w:szCs w:val="20"/>
        </w:rPr>
        <w:t xml:space="preserve">   Mario Lovrić</w:t>
      </w:r>
    </w:p>
    <w:p w14:paraId="4DF998CB" w14:textId="7C0561D2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  <w:r w:rsidRPr="005B070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</w:t>
      </w:r>
      <w:r w:rsidR="005B0703" w:rsidRPr="005B0703">
        <w:rPr>
          <w:rFonts w:ascii="Arial" w:hAnsi="Arial" w:cs="Arial"/>
          <w:sz w:val="20"/>
          <w:szCs w:val="20"/>
        </w:rPr>
        <w:t xml:space="preserve">                                   </w:t>
      </w:r>
      <w:r w:rsidRPr="005B0703">
        <w:rPr>
          <w:rFonts w:ascii="Arial" w:hAnsi="Arial" w:cs="Arial"/>
          <w:sz w:val="20"/>
          <w:szCs w:val="20"/>
        </w:rPr>
        <w:t xml:space="preserve">  magistar kriminalistike             </w:t>
      </w:r>
    </w:p>
    <w:bookmarkEnd w:id="1"/>
    <w:p w14:paraId="7B678440" w14:textId="77777777" w:rsidR="00D7240B" w:rsidRPr="005B0703" w:rsidRDefault="00D7240B" w:rsidP="00D7240B">
      <w:pPr>
        <w:pStyle w:val="Standard"/>
        <w:jc w:val="both"/>
        <w:rPr>
          <w:rFonts w:ascii="Arial" w:hAnsi="Arial" w:cs="Arial"/>
          <w:sz w:val="20"/>
          <w:szCs w:val="20"/>
        </w:rPr>
      </w:pPr>
    </w:p>
    <w:p w14:paraId="0DB14C73" w14:textId="77777777" w:rsidR="00616D07" w:rsidRPr="005B0703" w:rsidRDefault="00616D07">
      <w:pPr>
        <w:spacing w:after="0" w:line="240" w:lineRule="auto"/>
        <w:textAlignment w:val="baseline"/>
        <w:rPr>
          <w:rFonts w:ascii="Arial" w:eastAsia="SimSun" w:hAnsi="Arial" w:cs="Arial"/>
          <w:kern w:val="2"/>
          <w:sz w:val="20"/>
          <w:szCs w:val="20"/>
          <w:lang w:val="hr-BA" w:eastAsia="zh-CN" w:bidi="hi-IN"/>
        </w:rPr>
      </w:pPr>
    </w:p>
    <w:sectPr w:rsidR="00616D07" w:rsidRPr="005B0703">
      <w:footerReference w:type="default" r:id="rId8"/>
      <w:pgSz w:w="11906" w:h="16838"/>
      <w:pgMar w:top="595" w:right="748" w:bottom="652" w:left="748" w:header="0" w:footer="595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9EA6B2" w14:textId="77777777" w:rsidR="009D6E42" w:rsidRDefault="009D6E42">
      <w:pPr>
        <w:spacing w:after="0" w:line="240" w:lineRule="auto"/>
      </w:pPr>
      <w:r>
        <w:separator/>
      </w:r>
    </w:p>
  </w:endnote>
  <w:endnote w:type="continuationSeparator" w:id="0">
    <w:p w14:paraId="30020D91" w14:textId="77777777" w:rsidR="009D6E42" w:rsidRDefault="009D6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, Symbol">
    <w:altName w:val="Symbol"/>
    <w:charset w:val="00"/>
    <w:family w:val="auto"/>
    <w:pitch w:val="default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8F4EB" w14:textId="77777777" w:rsidR="00616D07" w:rsidRDefault="00D50AC0">
    <w:pPr>
      <w:spacing w:after="143"/>
      <w:jc w:val="center"/>
    </w:pPr>
    <w:r>
      <w:rPr>
        <w:rFonts w:ascii="Liberation Sans" w:hAnsi="Liberation Sans" w:cs="Liberation Serif"/>
        <w:sz w:val="16"/>
        <w:szCs w:val="16"/>
      </w:rPr>
      <w:br/>
    </w:r>
    <w:r>
      <w:rPr>
        <w:rFonts w:ascii="Liberation Sans" w:hAnsi="Liberation Sans" w:cs="Liberation Serif"/>
        <w:color w:val="808080"/>
        <w:sz w:val="16"/>
        <w:szCs w:val="16"/>
      </w:rPr>
      <w:t xml:space="preserve">Ulica Silvija Strahimira Kranjčevića 9, 80101 Livno, </w:t>
    </w:r>
    <w:r>
      <w:rPr>
        <w:rStyle w:val="Hiperveza"/>
        <w:rFonts w:ascii="Liberation Sans" w:hAnsi="Liberation Sans" w:cs="Liberation Serif"/>
        <w:color w:val="808080"/>
        <w:sz w:val="16"/>
        <w:szCs w:val="16"/>
      </w:rPr>
      <w:t>info@mupk10.gov.ba</w:t>
    </w:r>
    <w:r>
      <w:rPr>
        <w:rFonts w:ascii="Liberation Sans" w:hAnsi="Liberation Sans" w:cs="Liberation Serif"/>
        <w:color w:val="808080"/>
        <w:sz w:val="16"/>
        <w:szCs w:val="16"/>
      </w:rPr>
      <w:t xml:space="preserve">, centrala : 034/201-900, fax:034/200-381 web: </w:t>
    </w:r>
    <w:hyperlink r:id="rId1">
      <w:r>
        <w:rPr>
          <w:rStyle w:val="Hiperveza"/>
          <w:rFonts w:ascii="Liberation Sans" w:hAnsi="Liberation Sans" w:cs="Liberation Serif"/>
          <w:color w:val="808080"/>
          <w:sz w:val="16"/>
          <w:szCs w:val="16"/>
        </w:rPr>
        <w:t>www.mupk10.gov.ba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5EAD2B" w14:textId="77777777" w:rsidR="009D6E42" w:rsidRDefault="009D6E42">
      <w:pPr>
        <w:spacing w:after="0" w:line="240" w:lineRule="auto"/>
      </w:pPr>
      <w:r>
        <w:separator/>
      </w:r>
    </w:p>
  </w:footnote>
  <w:footnote w:type="continuationSeparator" w:id="0">
    <w:p w14:paraId="620A3A4D" w14:textId="77777777" w:rsidR="009D6E42" w:rsidRDefault="009D6E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B5"/>
    <w:rsid w:val="0000704D"/>
    <w:rsid w:val="00087DF9"/>
    <w:rsid w:val="00090592"/>
    <w:rsid w:val="00127AA4"/>
    <w:rsid w:val="00163F58"/>
    <w:rsid w:val="001C2BAD"/>
    <w:rsid w:val="001D2031"/>
    <w:rsid w:val="00212C02"/>
    <w:rsid w:val="00250564"/>
    <w:rsid w:val="00294986"/>
    <w:rsid w:val="00313684"/>
    <w:rsid w:val="0035262A"/>
    <w:rsid w:val="00435368"/>
    <w:rsid w:val="00440AA8"/>
    <w:rsid w:val="00514785"/>
    <w:rsid w:val="00581470"/>
    <w:rsid w:val="005B0703"/>
    <w:rsid w:val="005D6DD8"/>
    <w:rsid w:val="005E540E"/>
    <w:rsid w:val="005E563F"/>
    <w:rsid w:val="00600674"/>
    <w:rsid w:val="00616D07"/>
    <w:rsid w:val="0063426B"/>
    <w:rsid w:val="00640BE3"/>
    <w:rsid w:val="00707A43"/>
    <w:rsid w:val="00732DE3"/>
    <w:rsid w:val="007B6D81"/>
    <w:rsid w:val="00883287"/>
    <w:rsid w:val="008E07B5"/>
    <w:rsid w:val="008F0C76"/>
    <w:rsid w:val="008F399B"/>
    <w:rsid w:val="0096491E"/>
    <w:rsid w:val="009727F7"/>
    <w:rsid w:val="00977CFE"/>
    <w:rsid w:val="00986987"/>
    <w:rsid w:val="00994177"/>
    <w:rsid w:val="009D6E42"/>
    <w:rsid w:val="00A42F7D"/>
    <w:rsid w:val="00AC0E3E"/>
    <w:rsid w:val="00AF498F"/>
    <w:rsid w:val="00B907A9"/>
    <w:rsid w:val="00BC3322"/>
    <w:rsid w:val="00C2668C"/>
    <w:rsid w:val="00C27A39"/>
    <w:rsid w:val="00C500FC"/>
    <w:rsid w:val="00D306C3"/>
    <w:rsid w:val="00D413B7"/>
    <w:rsid w:val="00D50AC0"/>
    <w:rsid w:val="00D55C90"/>
    <w:rsid w:val="00D7240B"/>
    <w:rsid w:val="00DC0147"/>
    <w:rsid w:val="00E50BED"/>
    <w:rsid w:val="00EC05AB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19849"/>
  <w15:docId w15:val="{89EA302F-4A70-4DF6-BE61-249A780D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hr-H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</w:style>
  <w:style w:type="paragraph" w:styleId="Naslov1">
    <w:name w:val="heading 1"/>
    <w:basedOn w:val="Normal"/>
    <w:next w:val="Normal"/>
    <w:link w:val="Naslov1Char"/>
    <w:qFormat/>
    <w:rsid w:val="009727F7"/>
    <w:pPr>
      <w:keepNext/>
      <w:tabs>
        <w:tab w:val="num" w:pos="360"/>
      </w:tabs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33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BalloonTextChar">
    <w:name w:val="Balloon Text Char"/>
    <w:basedOn w:val="Zadanifontodlomka"/>
    <w:qFormat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Zadanifontodlomka"/>
    <w:qFormat/>
  </w:style>
  <w:style w:type="character" w:customStyle="1" w:styleId="FooterChar">
    <w:name w:val="Footer Char"/>
    <w:basedOn w:val="Zadanifontodlomka"/>
    <w:qFormat/>
  </w:style>
  <w:style w:type="character" w:styleId="Hiperveza">
    <w:name w:val="Hyperlink"/>
    <w:basedOn w:val="Zadanifontodlomka"/>
    <w:rPr>
      <w:color w:val="0000FF"/>
      <w:u w:val="single"/>
    </w:rPr>
  </w:style>
  <w:style w:type="paragraph" w:customStyle="1" w:styleId="Heading">
    <w:name w:val="Heading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link w:val="TijelotekstaChar"/>
    <w:pPr>
      <w:spacing w:after="140"/>
    </w:pPr>
  </w:style>
  <w:style w:type="paragraph" w:styleId="Popis">
    <w:name w:val="List"/>
    <w:basedOn w:val="Tijeloteksta"/>
    <w:rPr>
      <w:rFonts w:cs="Mang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</w:rPr>
  </w:style>
  <w:style w:type="paragraph" w:customStyle="1" w:styleId="Standard">
    <w:name w:val="Standard"/>
    <w:qFormat/>
    <w:pPr>
      <w:textAlignment w:val="baseline"/>
    </w:pPr>
    <w:rPr>
      <w:rFonts w:ascii="Liberation Serif" w:eastAsia="SimSun" w:hAnsi="Liberation Serif" w:cs="Arial Unicode MS"/>
      <w:kern w:val="2"/>
      <w:sz w:val="24"/>
      <w:szCs w:val="24"/>
      <w:lang w:val="hr-BA" w:eastAsia="zh-CN" w:bidi="hi-IN"/>
    </w:rPr>
  </w:style>
  <w:style w:type="paragraph" w:customStyle="1" w:styleId="HeaderandFooter">
    <w:name w:val="Header and Footer"/>
    <w:basedOn w:val="Normal"/>
    <w:qFormat/>
  </w:style>
  <w:style w:type="paragraph" w:styleId="Zaglavlj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HorizontalLine">
    <w:name w:val="Horizontal Line"/>
    <w:basedOn w:val="Normal"/>
    <w:next w:val="Tijeloteksta"/>
    <w:qFormat/>
    <w:pPr>
      <w:widowControl w:val="0"/>
      <w:suppressLineNumbers/>
      <w:pBdr>
        <w:bottom w:val="single" w:sz="6" w:space="0" w:color="808080"/>
      </w:pBdr>
      <w:spacing w:after="283" w:line="120" w:lineRule="atLeast"/>
      <w:jc w:val="center"/>
    </w:pPr>
    <w:rPr>
      <w:sz w:val="12"/>
      <w:szCs w:val="12"/>
    </w:r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character" w:customStyle="1" w:styleId="Naslov1Char">
    <w:name w:val="Naslov 1 Char"/>
    <w:basedOn w:val="Zadanifontodlomka"/>
    <w:link w:val="Naslov1"/>
    <w:rsid w:val="009727F7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9727F7"/>
  </w:style>
  <w:style w:type="paragraph" w:customStyle="1" w:styleId="Tijeloteksta21">
    <w:name w:val="Tijelo teksta 21"/>
    <w:basedOn w:val="Normal"/>
    <w:rsid w:val="009727F7"/>
    <w:pPr>
      <w:tabs>
        <w:tab w:val="left" w:pos="1470"/>
      </w:tabs>
      <w:spacing w:after="0" w:line="240" w:lineRule="auto"/>
      <w:jc w:val="both"/>
    </w:pPr>
    <w:rPr>
      <w:rFonts w:ascii="Times New Roman" w:eastAsia="Times New Roman" w:hAnsi="Times New Roman" w:cs="Times New Roman"/>
      <w:lang w:eastAsia="zh-CN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33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xtbody">
    <w:name w:val="Text body"/>
    <w:basedOn w:val="Standard"/>
    <w:rsid w:val="00BC3322"/>
    <w:pPr>
      <w:tabs>
        <w:tab w:val="left" w:pos="3885"/>
      </w:tabs>
      <w:autoSpaceDN w:val="0"/>
      <w:jc w:val="both"/>
    </w:pPr>
    <w:rPr>
      <w:rFonts w:ascii="Arial" w:eastAsia="Arial" w:hAnsi="Arial" w:cs="Arial"/>
      <w:kern w:val="3"/>
      <w:sz w:val="22"/>
      <w:szCs w:val="22"/>
      <w:lang w:val="hr-HR"/>
    </w:rPr>
  </w:style>
  <w:style w:type="paragraph" w:styleId="Tijeloteksta2">
    <w:name w:val="Body Text 2"/>
    <w:basedOn w:val="Standard"/>
    <w:link w:val="Tijeloteksta2Char"/>
    <w:rsid w:val="00D7240B"/>
    <w:pPr>
      <w:overflowPunct w:val="0"/>
      <w:autoSpaceDE w:val="0"/>
      <w:autoSpaceDN w:val="0"/>
    </w:pPr>
    <w:rPr>
      <w:rFonts w:ascii="Arial" w:eastAsia="Times New Roman" w:hAnsi="Arial" w:cs="Arial"/>
      <w:b/>
      <w:bCs/>
      <w:kern w:val="3"/>
      <w:sz w:val="22"/>
      <w:szCs w:val="20"/>
      <w:lang w:val="en-US" w:bidi="ar-SA"/>
    </w:rPr>
  </w:style>
  <w:style w:type="character" w:customStyle="1" w:styleId="Tijeloteksta2Char">
    <w:name w:val="Tijelo teksta 2 Char"/>
    <w:basedOn w:val="Zadanifontodlomka"/>
    <w:link w:val="Tijeloteksta2"/>
    <w:rsid w:val="00D7240B"/>
    <w:rPr>
      <w:rFonts w:ascii="Arial" w:eastAsia="Times New Roman" w:hAnsi="Arial" w:cs="Arial"/>
      <w:b/>
      <w:bCs/>
      <w:kern w:val="3"/>
      <w:szCs w:val="20"/>
      <w:lang w:val="en-US" w:eastAsia="zh-CN"/>
    </w:rPr>
  </w:style>
  <w:style w:type="paragraph" w:customStyle="1" w:styleId="Default">
    <w:name w:val="Default"/>
    <w:basedOn w:val="Standard"/>
    <w:rsid w:val="00D7240B"/>
    <w:pPr>
      <w:autoSpaceDE w:val="0"/>
      <w:autoSpaceDN w:val="0"/>
      <w:textAlignment w:val="auto"/>
    </w:pPr>
    <w:rPr>
      <w:rFonts w:ascii="Symbol, Symbol" w:eastAsia="Symbol, Symbol" w:hAnsi="Symbol, Symbol" w:cs="Symbol, Symbol"/>
      <w:color w:val="000000"/>
      <w:kern w:val="3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09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upk10.gov.ba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ownloads\MUPk10%20Predlo&#382;ak%20-%20MS%20OFFICE%20(1)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MUPk10 Predložak - MS OFFICE (1)</Template>
  <TotalTime>0</TotalTime>
  <Pages>2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MUP K10 - Predložak sa memorandumom i potpisom</vt:lpstr>
    </vt:vector>
  </TitlesOfParts>
  <Company/>
  <LinksUpToDate>false</LinksUpToDate>
  <CharactersWithSpaces>5760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MUP K10 - Predložak sa memorandumom i potpisom</dc:title>
  <dc:subject/>
  <dc:creator>Korisnik</dc:creator>
  <dc:description>Author and comment: Tomislav Perković 2024</dc:description>
  <cp:lastModifiedBy>Policija</cp:lastModifiedBy>
  <cp:revision>2</cp:revision>
  <cp:lastPrinted>2024-08-02T09:50:00Z</cp:lastPrinted>
  <dcterms:created xsi:type="dcterms:W3CDTF">2024-08-06T08:29:00Z</dcterms:created>
  <dcterms:modified xsi:type="dcterms:W3CDTF">2024-08-06T08:29:00Z</dcterms:modified>
  <dc:language>hr-HR</dc:language>
</cp:coreProperties>
</file>